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5CD6" w14:textId="77777777" w:rsidR="001A50B8" w:rsidRDefault="00000000">
      <w:pPr>
        <w:pStyle w:val="Standard"/>
        <w:jc w:val="center"/>
      </w:pPr>
      <w:r>
        <w:rPr>
          <w:b/>
          <w:sz w:val="44"/>
        </w:rPr>
        <w:t>Tennisvereniging G.K.T.C.</w:t>
      </w:r>
    </w:p>
    <w:p w14:paraId="690D4CB7" w14:textId="77777777" w:rsidR="001A50B8" w:rsidRDefault="001A50B8">
      <w:pPr>
        <w:pStyle w:val="Standard"/>
        <w:rPr>
          <w:i/>
        </w:rPr>
      </w:pPr>
    </w:p>
    <w:p w14:paraId="3E44F38E" w14:textId="77777777" w:rsidR="001A50B8" w:rsidRDefault="00000000">
      <w:pPr>
        <w:pStyle w:val="Standard"/>
      </w:pPr>
      <w:r>
        <w:rPr>
          <w:i/>
        </w:rPr>
        <w:t>Aanmeldingsformulier als bedoeld in artikel 5 van de statuten</w:t>
      </w:r>
    </w:p>
    <w:p w14:paraId="764057B7" w14:textId="77777777" w:rsidR="001A50B8" w:rsidRDefault="00000000">
      <w:pPr>
        <w:pStyle w:val="Standard"/>
      </w:pPr>
      <w:r>
        <w:rPr>
          <w:b/>
        </w:rPr>
        <w:t>Ingangsdatum lidmaatschap</w:t>
      </w:r>
      <w:r>
        <w:t>: …………………………………………………………………………………………….…</w:t>
      </w:r>
    </w:p>
    <w:p w14:paraId="1D71EC1D" w14:textId="77777777" w:rsidR="001A50B8" w:rsidRDefault="00000000">
      <w:pPr>
        <w:pStyle w:val="Standard"/>
      </w:pPr>
      <w:r>
        <w:rPr>
          <w:b/>
        </w:rPr>
        <w:t>Achternaam en initialen</w:t>
      </w:r>
      <w:r>
        <w:t>: …………………………………………………………………………………………….…………</w:t>
      </w:r>
    </w:p>
    <w:p w14:paraId="367BC5EA" w14:textId="77777777" w:rsidR="001A50B8" w:rsidRDefault="00000000">
      <w:pPr>
        <w:pStyle w:val="Standard"/>
      </w:pPr>
      <w:r>
        <w:rPr>
          <w:b/>
        </w:rPr>
        <w:t>Roepnaam</w:t>
      </w:r>
      <w:r>
        <w:t>: ………………………………………………………………………………………………………………………..………</w:t>
      </w:r>
    </w:p>
    <w:p w14:paraId="45647062" w14:textId="77777777" w:rsidR="001A50B8" w:rsidRDefault="00000000">
      <w:pPr>
        <w:pStyle w:val="Standard"/>
      </w:pPr>
      <w:r>
        <w:rPr>
          <w:b/>
        </w:rPr>
        <w:t>Adres en huisnummer</w:t>
      </w:r>
      <w:r>
        <w:t>: ……………………………………………………………………………………………………………</w:t>
      </w:r>
    </w:p>
    <w:p w14:paraId="3938394B" w14:textId="77777777" w:rsidR="001A50B8" w:rsidRDefault="00000000">
      <w:pPr>
        <w:pStyle w:val="Standard"/>
      </w:pPr>
      <w:r>
        <w:rPr>
          <w:b/>
        </w:rPr>
        <w:t>Postcode en woonplaats</w:t>
      </w:r>
      <w:r>
        <w:t>: …………………………………………………………………………………………….…………</w:t>
      </w:r>
    </w:p>
    <w:p w14:paraId="3CFAB5FB" w14:textId="77777777" w:rsidR="001A50B8" w:rsidRDefault="00000000">
      <w:pPr>
        <w:pStyle w:val="Standard"/>
      </w:pPr>
      <w:r>
        <w:rPr>
          <w:b/>
        </w:rPr>
        <w:t>E-mail</w:t>
      </w:r>
      <w:r>
        <w:t xml:space="preserve">: ……………………………………………………………….  </w:t>
      </w:r>
      <w:r>
        <w:rPr>
          <w:b/>
        </w:rPr>
        <w:t>Telefoon</w:t>
      </w:r>
      <w:r>
        <w:t>: …………………………………………….…….</w:t>
      </w:r>
    </w:p>
    <w:p w14:paraId="79243FD0" w14:textId="77777777" w:rsidR="001A50B8" w:rsidRDefault="00000000">
      <w:pPr>
        <w:pStyle w:val="Geenafstand"/>
      </w:pPr>
      <w:r>
        <w:rPr>
          <w:b/>
        </w:rPr>
        <w:t>Geboortedatum: ………………………………………………  Geslacht*: M / V</w:t>
      </w:r>
    </w:p>
    <w:p w14:paraId="7EB10266" w14:textId="77777777" w:rsidR="001A50B8" w:rsidRDefault="00000000">
      <w:pPr>
        <w:pStyle w:val="Geenafstand"/>
        <w:ind w:left="3540" w:firstLine="708"/>
      </w:pPr>
      <w:r>
        <w:rPr>
          <w:i/>
        </w:rPr>
        <w:t xml:space="preserve">    *Doorhalen wat niet van toepassing is</w:t>
      </w:r>
    </w:p>
    <w:p w14:paraId="67B5FC5D" w14:textId="77777777" w:rsidR="001A50B8" w:rsidRDefault="001A50B8">
      <w:pPr>
        <w:pStyle w:val="Geenafstand"/>
        <w:rPr>
          <w:b/>
          <w:i/>
        </w:rPr>
      </w:pPr>
    </w:p>
    <w:p w14:paraId="4B9F589F" w14:textId="77777777" w:rsidR="001A50B8" w:rsidRDefault="00000000">
      <w:pPr>
        <w:pStyle w:val="Geenafstand"/>
      </w:pPr>
      <w:r>
        <w:rPr>
          <w:b/>
          <w:sz w:val="24"/>
        </w:rPr>
        <w:t>Categorie*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Contributie</w:t>
      </w:r>
    </w:p>
    <w:p w14:paraId="3B17A7A0" w14:textId="77777777" w:rsidR="001A50B8" w:rsidRDefault="00000000">
      <w:pPr>
        <w:pStyle w:val="Geenafstand"/>
        <w:ind w:left="4248" w:firstLine="708"/>
      </w:pPr>
      <w:r>
        <w:rPr>
          <w:b/>
          <w:bCs/>
          <w:sz w:val="24"/>
          <w:szCs w:val="24"/>
        </w:rPr>
        <w:t>2026 (€)</w:t>
      </w:r>
    </w:p>
    <w:p w14:paraId="15867321" w14:textId="77777777" w:rsidR="001A50B8" w:rsidRDefault="00000000">
      <w:pPr>
        <w:pStyle w:val="Geenafstand"/>
      </w:pPr>
      <w:r>
        <w:t xml:space="preserve">□  Gezin (2 ouders, kinderen tot 18 </w:t>
      </w:r>
      <w:proofErr w:type="spellStart"/>
      <w:r>
        <w:t>jr</w:t>
      </w:r>
      <w:proofErr w:type="spellEnd"/>
      <w:r>
        <w:t xml:space="preserve"> gratis)</w:t>
      </w:r>
      <w:r>
        <w:tab/>
      </w:r>
      <w:r>
        <w:tab/>
        <w:t xml:space="preserve">259,00 </w:t>
      </w:r>
    </w:p>
    <w:p w14:paraId="61FB6FD6" w14:textId="77777777" w:rsidR="001A50B8" w:rsidRDefault="00000000">
      <w:pPr>
        <w:pStyle w:val="Geenafstand"/>
      </w:pPr>
      <w:r>
        <w:t xml:space="preserve">□  Gezin (1 ouder, 1 kind tot 18 </w:t>
      </w:r>
      <w:proofErr w:type="spellStart"/>
      <w:r>
        <w:t>jr</w:t>
      </w:r>
      <w:proofErr w:type="spellEnd"/>
      <w:r>
        <w:t xml:space="preserve">)     </w:t>
      </w:r>
      <w:r>
        <w:tab/>
      </w:r>
      <w:r>
        <w:tab/>
      </w:r>
      <w:r>
        <w:tab/>
        <w:t>155,00</w:t>
      </w:r>
    </w:p>
    <w:p w14:paraId="05FE3D16" w14:textId="77777777" w:rsidR="001A50B8" w:rsidRDefault="00000000">
      <w:pPr>
        <w:pStyle w:val="Geenafstand"/>
      </w:pPr>
      <w:r>
        <w:t xml:space="preserve">□  Gezin (1 ouder, meerdere kinderen tot 18 </w:t>
      </w:r>
      <w:proofErr w:type="spellStart"/>
      <w:r>
        <w:t>jr</w:t>
      </w:r>
      <w:proofErr w:type="spellEnd"/>
      <w:r>
        <w:t>)</w:t>
      </w:r>
      <w:r>
        <w:tab/>
        <w:t xml:space="preserve">         </w:t>
      </w:r>
      <w:r>
        <w:tab/>
        <w:t>181,00</w:t>
      </w:r>
    </w:p>
    <w:p w14:paraId="057A2E64" w14:textId="77777777" w:rsidR="001A50B8" w:rsidRDefault="00000000">
      <w:pPr>
        <w:pStyle w:val="Geenafstand"/>
        <w:rPr>
          <w:lang w:val="en-GB"/>
        </w:rPr>
      </w:pPr>
      <w:r>
        <w:rPr>
          <w:lang w:val="en-GB"/>
        </w:rPr>
        <w:t>□  Senior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129,00</w:t>
      </w:r>
    </w:p>
    <w:p w14:paraId="3B526B0D" w14:textId="77777777" w:rsidR="001A50B8" w:rsidRDefault="00000000">
      <w:pPr>
        <w:pStyle w:val="Geenafstand"/>
        <w:rPr>
          <w:lang w:val="en-GB"/>
        </w:rPr>
      </w:pPr>
      <w:r>
        <w:rPr>
          <w:lang w:val="en-GB"/>
        </w:rPr>
        <w:t>□  Senior winterlid (01/10 t/m 31/03)</w:t>
      </w:r>
      <w:r>
        <w:rPr>
          <w:lang w:val="en-GB"/>
        </w:rPr>
        <w:tab/>
        <w:t xml:space="preserve">   </w:t>
      </w:r>
      <w:r>
        <w:rPr>
          <w:lang w:val="en-GB"/>
        </w:rPr>
        <w:tab/>
      </w:r>
      <w:r>
        <w:rPr>
          <w:lang w:val="en-GB"/>
        </w:rPr>
        <w:tab/>
        <w:t xml:space="preserve">  65,00</w:t>
      </w:r>
    </w:p>
    <w:p w14:paraId="63E19874" w14:textId="77777777" w:rsidR="001A50B8" w:rsidRDefault="00000000">
      <w:pPr>
        <w:pStyle w:val="Geenafstand"/>
      </w:pPr>
      <w:r>
        <w:t xml:space="preserve">□  Jeugd (op 1 januari nog geen 18 </w:t>
      </w:r>
      <w:proofErr w:type="spellStart"/>
      <w:r>
        <w:t>jr</w:t>
      </w:r>
      <w:proofErr w:type="spellEnd"/>
      <w:r>
        <w:t xml:space="preserve">) </w:t>
      </w:r>
      <w:r>
        <w:tab/>
        <w:t xml:space="preserve">                               60,00</w:t>
      </w:r>
    </w:p>
    <w:p w14:paraId="60A285F6" w14:textId="77777777" w:rsidR="001A50B8" w:rsidRDefault="00000000">
      <w:pPr>
        <w:pStyle w:val="Geenafstand"/>
      </w:pPr>
      <w:r>
        <w:t xml:space="preserve">□  Jeugd winterlid (01/10 </w:t>
      </w:r>
      <w:proofErr w:type="spellStart"/>
      <w:r>
        <w:t>tm</w:t>
      </w:r>
      <w:proofErr w:type="spellEnd"/>
      <w:r>
        <w:t xml:space="preserve"> 31/03) </w:t>
      </w:r>
      <w:r>
        <w:tab/>
        <w:t xml:space="preserve">   </w:t>
      </w:r>
      <w:r>
        <w:tab/>
      </w:r>
      <w:r>
        <w:tab/>
        <w:t xml:space="preserve">   30,00</w:t>
      </w:r>
    </w:p>
    <w:p w14:paraId="55FA16D1" w14:textId="77777777" w:rsidR="001A50B8" w:rsidRDefault="00000000">
      <w:pPr>
        <w:pStyle w:val="Geenafstand"/>
      </w:pPr>
      <w:r>
        <w:t xml:space="preserve">□  Student (na overleg van studiebewijs) </w:t>
      </w:r>
      <w:r>
        <w:tab/>
        <w:t xml:space="preserve">                 89,00</w:t>
      </w:r>
    </w:p>
    <w:p w14:paraId="1761C82B" w14:textId="1A0CA1E3" w:rsidR="001A50B8" w:rsidRDefault="00000000">
      <w:pPr>
        <w:pStyle w:val="Geenafstand"/>
      </w:pPr>
      <w:r>
        <w:t xml:space="preserve">□  Student winterlid (01/10 </w:t>
      </w:r>
      <w:proofErr w:type="spellStart"/>
      <w:r>
        <w:t>tm</w:t>
      </w:r>
      <w:proofErr w:type="spellEnd"/>
      <w:r>
        <w:t xml:space="preserve"> 31/03)</w:t>
      </w:r>
      <w:r>
        <w:tab/>
      </w:r>
      <w:r>
        <w:tab/>
      </w:r>
      <w:r>
        <w:tab/>
        <w:t xml:space="preserve">   45,00</w:t>
      </w:r>
    </w:p>
    <w:p w14:paraId="1D48E42D" w14:textId="77777777" w:rsidR="001A50B8" w:rsidRDefault="00000000">
      <w:pPr>
        <w:pStyle w:val="Geenafstand"/>
      </w:pPr>
      <w:r>
        <w:t>□  Nieuw lid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75% van normale tarief</w:t>
      </w:r>
    </w:p>
    <w:p w14:paraId="106661ED" w14:textId="77777777" w:rsidR="001A50B8" w:rsidRDefault="00000000">
      <w:pPr>
        <w:pStyle w:val="Geenafstand"/>
      </w:pPr>
      <w:r>
        <w:t xml:space="preserve">□  Nieuw lid plus tennisles bij </w:t>
      </w:r>
      <w:proofErr w:type="spellStart"/>
      <w:r>
        <w:t>BJKoncept</w:t>
      </w:r>
      <w:proofErr w:type="spellEnd"/>
      <w:r>
        <w:tab/>
      </w:r>
      <w:r>
        <w:tab/>
        <w:t xml:space="preserve">  70% van normale tarief</w:t>
      </w:r>
    </w:p>
    <w:p w14:paraId="42C770D4" w14:textId="77777777" w:rsidR="001A50B8" w:rsidRDefault="001A50B8">
      <w:pPr>
        <w:pStyle w:val="Geenafstand"/>
      </w:pPr>
    </w:p>
    <w:p w14:paraId="7840438A" w14:textId="77777777" w:rsidR="001A50B8" w:rsidRDefault="00000000">
      <w:pPr>
        <w:pStyle w:val="Geenafstand"/>
      </w:pPr>
      <w:r>
        <w:t>Toeslag niet automatische incasso 6,-</w:t>
      </w:r>
    </w:p>
    <w:p w14:paraId="546BECC2" w14:textId="77777777" w:rsidR="001A50B8" w:rsidRDefault="001A50B8">
      <w:pPr>
        <w:pStyle w:val="Geenafstand"/>
      </w:pPr>
    </w:p>
    <w:p w14:paraId="4B66B068" w14:textId="77777777" w:rsidR="001A50B8" w:rsidRDefault="00000000">
      <w:pPr>
        <w:pStyle w:val="Geenafstand"/>
        <w:rPr>
          <w:i/>
          <w:iCs/>
        </w:rPr>
      </w:pPr>
      <w:r>
        <w:rPr>
          <w:i/>
          <w:iCs/>
        </w:rPr>
        <w:t>*De categorie aankruisen die van toepassing is.</w:t>
      </w:r>
    </w:p>
    <w:p w14:paraId="3D8A6F22" w14:textId="77777777" w:rsidR="001A50B8" w:rsidRDefault="00000000">
      <w:pPr>
        <w:pStyle w:val="Geenafstand"/>
        <w:rPr>
          <w:i/>
          <w:iCs/>
        </w:rPr>
      </w:pPr>
      <w:r>
        <w:rPr>
          <w:i/>
          <w:iCs/>
        </w:rPr>
        <w:t>Voor nieuwe leden wordt er een korting toegepast op het normale tarief van 25%</w:t>
      </w:r>
    </w:p>
    <w:p w14:paraId="02D62DAB" w14:textId="77777777" w:rsidR="001A50B8" w:rsidRDefault="00000000">
      <w:pPr>
        <w:pStyle w:val="Geenafstand"/>
      </w:pPr>
      <w:r>
        <w:rPr>
          <w:i/>
          <w:iCs/>
        </w:rPr>
        <w:t xml:space="preserve">Als er daarnaast lessen worden afgenomen bij tennisschool </w:t>
      </w:r>
      <w:proofErr w:type="spellStart"/>
      <w:r>
        <w:rPr>
          <w:i/>
          <w:iCs/>
        </w:rPr>
        <w:t>BJKoncept</w:t>
      </w:r>
      <w:proofErr w:type="spellEnd"/>
      <w:r>
        <w:rPr>
          <w:i/>
          <w:iCs/>
        </w:rPr>
        <w:t xml:space="preserve"> vindt er een extra korting op de contributie in het eerste jaar plaats van 5%. Opgave voor tennislessen via </w:t>
      </w:r>
      <w:hyperlink r:id="rId7" w:history="1">
        <w:r>
          <w:rPr>
            <w:rStyle w:val="Hyperlink"/>
            <w:i/>
            <w:iCs/>
          </w:rPr>
          <w:t>tennislesgasselte@gmail.com</w:t>
        </w:r>
      </w:hyperlink>
    </w:p>
    <w:p w14:paraId="6DA2A314" w14:textId="77777777" w:rsidR="001A50B8" w:rsidRDefault="001A50B8">
      <w:pPr>
        <w:pStyle w:val="Geenafstand"/>
        <w:rPr>
          <w:i/>
          <w:iCs/>
        </w:rPr>
      </w:pPr>
    </w:p>
    <w:p w14:paraId="13572BAF" w14:textId="77777777" w:rsidR="001A50B8" w:rsidRDefault="00000000">
      <w:pPr>
        <w:pStyle w:val="Geenafstand"/>
      </w:pPr>
      <w:r>
        <w:rPr>
          <w:i/>
          <w:iCs/>
        </w:rPr>
        <w:t>Voorbeeld: een senior wil lid worden per 1 april. Hij/zij  betaalt aan contributie voor de rest van het jaar 2026 (9 maanden) 75% van het jaarbedrag, plus een korting van 25% als introductiekorting. De te betalen contributie wordt dan € 72,50. Als er daarnaast ook nog tennislessen worden afgenomen bedraagt de totale korting 30% op de reguliere contributie en wordt het te betalen bedrag € 67,70.</w:t>
      </w:r>
    </w:p>
    <w:p w14:paraId="123394E5" w14:textId="77777777" w:rsidR="001A50B8" w:rsidRDefault="001A50B8">
      <w:pPr>
        <w:pStyle w:val="Standard"/>
        <w:spacing w:before="280" w:after="280"/>
        <w:rPr>
          <w:color w:val="000000"/>
        </w:rPr>
      </w:pPr>
    </w:p>
    <w:p w14:paraId="5FE3D122" w14:textId="77777777" w:rsidR="001A50B8" w:rsidRDefault="001A50B8">
      <w:pPr>
        <w:pStyle w:val="Standard"/>
        <w:spacing w:before="280" w:after="280"/>
        <w:rPr>
          <w:color w:val="000000"/>
        </w:rPr>
      </w:pPr>
    </w:p>
    <w:p w14:paraId="41DAEB2E" w14:textId="77777777" w:rsidR="001A50B8" w:rsidRDefault="00000000">
      <w:pPr>
        <w:pStyle w:val="Standard"/>
        <w:spacing w:before="280" w:after="280"/>
      </w:pPr>
      <w:r>
        <w:rPr>
          <w:color w:val="000000"/>
        </w:rPr>
        <w:lastRenderedPageBreak/>
        <w:t>Hieronder de lijst voor 2026 met werkzaamheden waarvoor u zich op kunt geven. In het begin van ieder nieuw jaar zal er een lijst naar de leden worden gestuurd. </w:t>
      </w:r>
    </w:p>
    <w:p w14:paraId="067D17C9" w14:textId="77777777" w:rsidR="001A50B8" w:rsidRDefault="00000000">
      <w:pPr>
        <w:pStyle w:val="Geenafstand"/>
      </w:pPr>
      <w:r>
        <w:t>□ Kantinediensten voor het open toernooi.</w:t>
      </w:r>
    </w:p>
    <w:p w14:paraId="080625DB" w14:textId="77777777" w:rsidR="001A50B8" w:rsidRDefault="00000000">
      <w:pPr>
        <w:pStyle w:val="Geenafstand"/>
      </w:pPr>
      <w:r>
        <w:t xml:space="preserve">□ </w:t>
      </w:r>
      <w:proofErr w:type="spellStart"/>
      <w:r>
        <w:t>Hemmeldag</w:t>
      </w:r>
      <w:proofErr w:type="spellEnd"/>
      <w:r>
        <w:t xml:space="preserve"> voor- en najaar.</w:t>
      </w:r>
    </w:p>
    <w:p w14:paraId="6EE6FFFF" w14:textId="77777777" w:rsidR="001A50B8" w:rsidRDefault="00000000">
      <w:pPr>
        <w:pStyle w:val="Geenafstand"/>
      </w:pPr>
      <w:r>
        <w:t>□ Schoonmaak kantine. Hiervoor kunt u zich twee keer aanmelden.</w:t>
      </w:r>
    </w:p>
    <w:p w14:paraId="2EF7D7BE" w14:textId="77777777" w:rsidR="001A50B8" w:rsidRDefault="00000000">
      <w:pPr>
        <w:pStyle w:val="Geenafstand"/>
      </w:pPr>
      <w:r>
        <w:t>□ Tuinonderhoud/ parkonderhoud</w:t>
      </w:r>
    </w:p>
    <w:p w14:paraId="751C6278" w14:textId="77777777" w:rsidR="001A50B8" w:rsidRDefault="00000000">
      <w:pPr>
        <w:pStyle w:val="Geenafstand"/>
      </w:pPr>
      <w:r>
        <w:t>□ Baanonderhoud</w:t>
      </w:r>
    </w:p>
    <w:p w14:paraId="5CFA9C9D" w14:textId="77777777" w:rsidR="001A50B8" w:rsidRDefault="00000000">
      <w:pPr>
        <w:pStyle w:val="Geenafstand"/>
      </w:pPr>
      <w:r>
        <w:t xml:space="preserve">   </w:t>
      </w:r>
    </w:p>
    <w:p w14:paraId="1557192A" w14:textId="77777777" w:rsidR="001A50B8" w:rsidRDefault="001A50B8">
      <w:pPr>
        <w:pStyle w:val="Geenafstand"/>
      </w:pPr>
    </w:p>
    <w:p w14:paraId="496D29D6" w14:textId="77777777" w:rsidR="001A50B8" w:rsidRDefault="001A50B8">
      <w:pPr>
        <w:pStyle w:val="Geenafstand"/>
      </w:pPr>
    </w:p>
    <w:p w14:paraId="7BEADED0" w14:textId="77777777" w:rsidR="001A50B8" w:rsidRDefault="001A50B8">
      <w:pPr>
        <w:pStyle w:val="Geenafstand"/>
      </w:pPr>
    </w:p>
    <w:p w14:paraId="7C72DD3A" w14:textId="77777777" w:rsidR="001A50B8" w:rsidRDefault="00000000">
      <w:pPr>
        <w:pStyle w:val="Geenafstand"/>
      </w:pPr>
      <w:r>
        <w:t>Ondergetekende meldt zich hierbij aan als lid van tennisvereniging G.K.T.C. en verklaart</w:t>
      </w:r>
    </w:p>
    <w:p w14:paraId="5D9DEA16" w14:textId="77777777" w:rsidR="001A50B8" w:rsidRDefault="00000000">
      <w:pPr>
        <w:pStyle w:val="Geenafstand"/>
      </w:pPr>
      <w:r>
        <w:t>zich tijdens zijn/haar lidmaatschap te zullen onderwerpen aan de bepalingen die door deze</w:t>
      </w:r>
    </w:p>
    <w:p w14:paraId="0E2A3D1D" w14:textId="77777777" w:rsidR="001A50B8" w:rsidRDefault="00000000">
      <w:pPr>
        <w:pStyle w:val="Geenafstand"/>
      </w:pPr>
      <w:r>
        <w:t>vereniging in de statuten en het huishoudelijk reglement zijn gesteld. Ondergetekende</w:t>
      </w:r>
    </w:p>
    <w:p w14:paraId="05774353" w14:textId="77777777" w:rsidR="001A50B8" w:rsidRDefault="00000000">
      <w:pPr>
        <w:pStyle w:val="Geenafstand"/>
      </w:pPr>
      <w:r>
        <w:t>verleent hierbij tevens tot wederopzegging machtiging aan tennisvereniging G.K.T.C. om</w:t>
      </w:r>
    </w:p>
    <w:p w14:paraId="4B5E8D0F" w14:textId="77777777" w:rsidR="001A50B8" w:rsidRDefault="00000000">
      <w:pPr>
        <w:pStyle w:val="Geenafstand"/>
      </w:pPr>
      <w:r>
        <w:t>per ingangsdatum van het lidmaatschap de verschuldigde contributie af te schrijven van:</w:t>
      </w:r>
    </w:p>
    <w:p w14:paraId="0556645A" w14:textId="77777777" w:rsidR="001A50B8" w:rsidRDefault="001A50B8">
      <w:pPr>
        <w:pStyle w:val="Geenafstand"/>
      </w:pPr>
    </w:p>
    <w:p w14:paraId="5E547363" w14:textId="77777777" w:rsidR="001A50B8" w:rsidRDefault="001A50B8">
      <w:pPr>
        <w:pStyle w:val="Geenafstand"/>
      </w:pPr>
    </w:p>
    <w:p w14:paraId="68DB7A9F" w14:textId="77777777" w:rsidR="001A50B8" w:rsidRDefault="00000000">
      <w:pPr>
        <w:pStyle w:val="Geenafstand"/>
      </w:pPr>
      <w:r>
        <w:t>IBAN: …………………………………………………………………………………..</w:t>
      </w:r>
    </w:p>
    <w:p w14:paraId="46FC27E9" w14:textId="77777777" w:rsidR="001A50B8" w:rsidRDefault="001A50B8">
      <w:pPr>
        <w:pStyle w:val="Geenafstand"/>
      </w:pPr>
    </w:p>
    <w:p w14:paraId="5294030A" w14:textId="77777777" w:rsidR="001A50B8" w:rsidRDefault="001A50B8">
      <w:pPr>
        <w:pStyle w:val="Geenafstand"/>
      </w:pPr>
    </w:p>
    <w:p w14:paraId="134577F8" w14:textId="77777777" w:rsidR="001A50B8" w:rsidRDefault="00000000">
      <w:pPr>
        <w:pStyle w:val="Geenafstand"/>
      </w:pPr>
      <w:r>
        <w:t>Tenaamstelling: ………………………………………………………………..</w:t>
      </w:r>
    </w:p>
    <w:p w14:paraId="6B1816B2" w14:textId="77777777" w:rsidR="001A50B8" w:rsidRDefault="001A50B8">
      <w:pPr>
        <w:pStyle w:val="Geenafstand"/>
      </w:pPr>
    </w:p>
    <w:p w14:paraId="162B8DF2" w14:textId="77777777" w:rsidR="001A50B8" w:rsidRDefault="001A50B8">
      <w:pPr>
        <w:pStyle w:val="Geenafstand"/>
      </w:pPr>
    </w:p>
    <w:p w14:paraId="1FF14A51" w14:textId="77777777" w:rsidR="001A50B8" w:rsidRDefault="00000000">
      <w:pPr>
        <w:pStyle w:val="Geenafstand"/>
      </w:pPr>
      <w:r>
        <w:t>Datum: …………………………………………………...</w:t>
      </w:r>
      <w:r>
        <w:tab/>
        <w:t>Handtekening*:  ……………………………………………………….</w:t>
      </w:r>
    </w:p>
    <w:p w14:paraId="06BCD142" w14:textId="77777777" w:rsidR="001A50B8" w:rsidRDefault="001A50B8">
      <w:pPr>
        <w:pStyle w:val="Geenafstand"/>
        <w:rPr>
          <w:i/>
        </w:rPr>
      </w:pPr>
    </w:p>
    <w:p w14:paraId="14B47D90" w14:textId="77777777" w:rsidR="001A50B8" w:rsidRDefault="001A50B8">
      <w:pPr>
        <w:pStyle w:val="Geenafstand"/>
        <w:rPr>
          <w:i/>
        </w:rPr>
      </w:pPr>
    </w:p>
    <w:p w14:paraId="6B41B3B5" w14:textId="77777777" w:rsidR="001A50B8" w:rsidRDefault="00000000">
      <w:pPr>
        <w:pStyle w:val="Geenafstand"/>
      </w:pPr>
      <w:r>
        <w:rPr>
          <w:i/>
        </w:rPr>
        <w:t>* Bij aanmelding van een minderjarige dient dit formulier te worden ondertekend door degene die</w:t>
      </w:r>
    </w:p>
    <w:p w14:paraId="52982203" w14:textId="77777777" w:rsidR="001A50B8" w:rsidRDefault="00000000">
      <w:pPr>
        <w:pStyle w:val="Geenafstand"/>
      </w:pPr>
      <w:r>
        <w:rPr>
          <w:i/>
        </w:rPr>
        <w:t>over deze minderjarige de ouderlijke macht uitoefent.</w:t>
      </w:r>
    </w:p>
    <w:p w14:paraId="315D9F4A" w14:textId="77777777" w:rsidR="001A50B8" w:rsidRDefault="001A50B8">
      <w:pPr>
        <w:pStyle w:val="Geenafstand"/>
        <w:rPr>
          <w:b/>
          <w:i/>
        </w:rPr>
      </w:pPr>
    </w:p>
    <w:p w14:paraId="6FB49752" w14:textId="77777777" w:rsidR="001A50B8" w:rsidRDefault="00000000">
      <w:pPr>
        <w:pStyle w:val="Geenafstand"/>
      </w:pPr>
      <w:r>
        <w:rPr>
          <w:b/>
          <w:i/>
        </w:rPr>
        <w:t>Dit formulier e-mailen naar:</w:t>
      </w:r>
    </w:p>
    <w:p w14:paraId="7E1E22E4" w14:textId="77777777" w:rsidR="001A50B8" w:rsidRDefault="00000000">
      <w:pPr>
        <w:pStyle w:val="Geenafstand"/>
      </w:pPr>
      <w:r>
        <w:rPr>
          <w:b/>
        </w:rPr>
        <w:t>secretaris@gktc.nl</w:t>
      </w:r>
    </w:p>
    <w:p w14:paraId="652D79A4" w14:textId="77777777" w:rsidR="001A50B8" w:rsidRDefault="001A50B8">
      <w:pPr>
        <w:pStyle w:val="Geenafstand"/>
        <w:rPr>
          <w:b/>
        </w:rPr>
      </w:pPr>
    </w:p>
    <w:p w14:paraId="1CA06950" w14:textId="77777777" w:rsidR="001A50B8" w:rsidRDefault="001A50B8">
      <w:pPr>
        <w:pStyle w:val="Geenafstand"/>
        <w:rPr>
          <w:b/>
        </w:rPr>
      </w:pPr>
    </w:p>
    <w:p w14:paraId="50F4E8A5" w14:textId="77777777" w:rsidR="001A50B8" w:rsidRDefault="001A50B8">
      <w:pPr>
        <w:pStyle w:val="Geenafstand"/>
      </w:pPr>
    </w:p>
    <w:sectPr w:rsidR="001A50B8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360C" w14:textId="77777777" w:rsidR="00ED6111" w:rsidRDefault="00ED6111">
      <w:r>
        <w:separator/>
      </w:r>
    </w:p>
  </w:endnote>
  <w:endnote w:type="continuationSeparator" w:id="0">
    <w:p w14:paraId="00EC2538" w14:textId="77777777" w:rsidR="00ED6111" w:rsidRDefault="00ED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0CD2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0C18" w14:textId="77777777" w:rsidR="00ED6111" w:rsidRDefault="00ED6111">
      <w:r>
        <w:rPr>
          <w:color w:val="000000"/>
        </w:rPr>
        <w:separator/>
      </w:r>
    </w:p>
  </w:footnote>
  <w:footnote w:type="continuationSeparator" w:id="0">
    <w:p w14:paraId="04B94106" w14:textId="77777777" w:rsidR="00ED6111" w:rsidRDefault="00ED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9F4"/>
    <w:multiLevelType w:val="multilevel"/>
    <w:tmpl w:val="9A3A2A0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1" w15:restartNumberingAfterBreak="0">
    <w:nsid w:val="2E7E4982"/>
    <w:multiLevelType w:val="multilevel"/>
    <w:tmpl w:val="93640656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 w16cid:durableId="1007564097">
    <w:abstractNumId w:val="0"/>
  </w:num>
  <w:num w:numId="2" w16cid:durableId="94314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50B8"/>
    <w:rsid w:val="001A50B8"/>
    <w:rsid w:val="002B548C"/>
    <w:rsid w:val="00302E18"/>
    <w:rsid w:val="007A0533"/>
    <w:rsid w:val="00ED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34AE"/>
  <w15:docId w15:val="{4AB29CA8-000B-472C-86F3-143AF00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nl-N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jst">
    <w:name w:val="List"/>
    <w:basedOn w:val="Textbody"/>
    <w:rPr>
      <w:rFonts w:cs="Lucida Sans"/>
      <w:sz w:val="24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Geenafstand">
    <w:name w:val="No Spacing"/>
    <w:pPr>
      <w:widowControl/>
      <w:suppressAutoHyphens/>
    </w:pPr>
  </w:style>
  <w:style w:type="paragraph" w:styleId="Koptekst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Standard"/>
  </w:style>
  <w:style w:type="character" w:customStyle="1" w:styleId="KoptekstChar">
    <w:name w:val="Koptekst Char"/>
    <w:basedOn w:val="Standaardalinea-lettertype"/>
  </w:style>
  <w:style w:type="character" w:customStyle="1" w:styleId="VoettekstChar">
    <w:name w:val="Voettekst Char"/>
    <w:basedOn w:val="Standaardalinea-lettertype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styleId="Hyperlink">
    <w:name w:val="Hyperlink"/>
    <w:basedOn w:val="Standaardalinea-lettertype"/>
    <w:rPr>
      <w:color w:val="467886"/>
      <w:u w:val="single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numbering" w:customStyle="1" w:styleId="NoList">
    <w:name w:val="No List"/>
    <w:basedOn w:val="Geenlijst"/>
    <w:pPr>
      <w:numPr>
        <w:numId w:val="1"/>
      </w:numPr>
    </w:pPr>
  </w:style>
  <w:style w:type="numbering" w:customStyle="1" w:styleId="WWNum1">
    <w:name w:val="WWNum1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nnislesgassel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2568</Characters>
  <Application>Microsoft Office Word</Application>
  <DocSecurity>0</DocSecurity>
  <Lines>74</Lines>
  <Paragraphs>46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Wiebe</dc:creator>
  <cp:lastModifiedBy>Theo ten Cate</cp:lastModifiedBy>
  <cp:revision>2</cp:revision>
  <cp:lastPrinted>2020-02-13T07:37:00Z</cp:lastPrinted>
  <dcterms:created xsi:type="dcterms:W3CDTF">2026-04-14T15:36:00Z</dcterms:created>
  <dcterms:modified xsi:type="dcterms:W3CDTF">2026-04-14T15:36:00Z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0x01010089B6EDC5FAFC4549AB71F6B8D003D911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